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5A70" w14:textId="3AC4AE93" w:rsidR="00E148B8" w:rsidRPr="00E148B8" w:rsidRDefault="00E148B8" w:rsidP="00E148B8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E148B8">
        <w:rPr>
          <w:rFonts w:ascii="David" w:hAnsi="David" w:cs="David" w:hint="cs"/>
          <w:b/>
          <w:bCs/>
          <w:sz w:val="24"/>
          <w:szCs w:val="24"/>
          <w:rtl/>
        </w:rPr>
        <w:t xml:space="preserve">שאלון חינוכי לתלמיד המופנה </w:t>
      </w:r>
      <w:r>
        <w:rPr>
          <w:rFonts w:ascii="David" w:hAnsi="David" w:cs="David" w:hint="cs"/>
          <w:b/>
          <w:bCs/>
          <w:sz w:val="24"/>
          <w:szCs w:val="24"/>
          <w:rtl/>
        </w:rPr>
        <w:t>לטיפול</w:t>
      </w:r>
      <w:r w:rsidRPr="00E148B8">
        <w:rPr>
          <w:rFonts w:ascii="David" w:hAnsi="David" w:cs="David" w:hint="cs"/>
          <w:b/>
          <w:bCs/>
          <w:sz w:val="24"/>
          <w:szCs w:val="24"/>
          <w:rtl/>
        </w:rPr>
        <w:t xml:space="preserve"> בשירות הפסיכולוגי</w:t>
      </w:r>
    </w:p>
    <w:p w14:paraId="65C15B5C" w14:textId="048258E6" w:rsidR="00E148B8" w:rsidRPr="001C4D1F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>שם בית הספר</w:t>
      </w:r>
      <w:r w:rsidR="004E7BED">
        <w:rPr>
          <w:rFonts w:ascii="David" w:hAnsi="David" w:cs="David" w:hint="cs"/>
          <w:sz w:val="24"/>
          <w:szCs w:val="24"/>
          <w:rtl/>
        </w:rPr>
        <w:t>/גן</w:t>
      </w:r>
      <w:r w:rsidRPr="001C4D1F">
        <w:rPr>
          <w:rFonts w:ascii="David" w:hAnsi="David" w:cs="David"/>
          <w:sz w:val="24"/>
          <w:szCs w:val="24"/>
          <w:rtl/>
        </w:rPr>
        <w:t xml:space="preserve">: </w:t>
      </w:r>
      <w:r>
        <w:rPr>
          <w:rFonts w:ascii="David" w:hAnsi="David" w:cs="David" w:hint="cs"/>
          <w:sz w:val="24"/>
          <w:szCs w:val="24"/>
          <w:rtl/>
        </w:rPr>
        <w:t>____________________</w:t>
      </w:r>
      <w:r w:rsidRPr="001C4D1F">
        <w:rPr>
          <w:rFonts w:ascii="David" w:hAnsi="David" w:cs="David"/>
          <w:sz w:val="24"/>
          <w:szCs w:val="24"/>
          <w:rtl/>
        </w:rPr>
        <w:t xml:space="preserve">        </w:t>
      </w:r>
      <w:r w:rsidR="004E7BED">
        <w:rPr>
          <w:rFonts w:ascii="David" w:hAnsi="David" w:cs="David" w:hint="cs"/>
          <w:sz w:val="24"/>
          <w:szCs w:val="24"/>
          <w:rtl/>
        </w:rPr>
        <w:t>תפקיד ו</w:t>
      </w:r>
      <w:r w:rsidRPr="001C4D1F">
        <w:rPr>
          <w:rFonts w:ascii="David" w:hAnsi="David" w:cs="David"/>
          <w:sz w:val="24"/>
          <w:szCs w:val="24"/>
          <w:rtl/>
        </w:rPr>
        <w:t>שם ממלא הטופס</w:t>
      </w:r>
      <w:r>
        <w:rPr>
          <w:rFonts w:ascii="David" w:hAnsi="David" w:cs="David" w:hint="cs"/>
          <w:sz w:val="24"/>
          <w:szCs w:val="24"/>
          <w:rtl/>
        </w:rPr>
        <w:t>:____________________</w:t>
      </w:r>
      <w:r w:rsidRPr="001C4D1F">
        <w:rPr>
          <w:rFonts w:ascii="David" w:hAnsi="David" w:cs="David"/>
          <w:sz w:val="24"/>
          <w:szCs w:val="24"/>
        </w:rPr>
        <w:t xml:space="preserve"> </w:t>
      </w:r>
    </w:p>
    <w:p w14:paraId="45DAB3FC" w14:textId="77777777" w:rsidR="00E148B8" w:rsidRPr="001C4D1F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 xml:space="preserve">שם התלמיד:  </w:t>
      </w:r>
      <w:r>
        <w:rPr>
          <w:rFonts w:ascii="David" w:hAnsi="David" w:cs="David" w:hint="cs"/>
          <w:sz w:val="24"/>
          <w:szCs w:val="24"/>
          <w:rtl/>
        </w:rPr>
        <w:t xml:space="preserve">______________________ </w:t>
      </w:r>
      <w:r w:rsidRPr="001C4D1F">
        <w:rPr>
          <w:rFonts w:ascii="David" w:hAnsi="David" w:cs="David"/>
          <w:sz w:val="24"/>
          <w:szCs w:val="24"/>
          <w:rtl/>
        </w:rPr>
        <w:t xml:space="preserve">                        כיתה: </w:t>
      </w:r>
      <w:r>
        <w:rPr>
          <w:rFonts w:ascii="David" w:hAnsi="David" w:cs="David" w:hint="cs"/>
          <w:sz w:val="24"/>
          <w:szCs w:val="24"/>
          <w:rtl/>
        </w:rPr>
        <w:t>____________________</w:t>
      </w:r>
    </w:p>
    <w:p w14:paraId="7237A309" w14:textId="2C49D9E0" w:rsidR="00E148B8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>תאר/י את הקשיים עמם מתמודד התלמיד</w:t>
      </w:r>
      <w:r>
        <w:rPr>
          <w:rFonts w:ascii="David" w:hAnsi="David" w:cs="David" w:hint="cs"/>
          <w:sz w:val="24"/>
          <w:szCs w:val="24"/>
          <w:rtl/>
        </w:rPr>
        <w:t xml:space="preserve"> בבית הספר</w:t>
      </w:r>
      <w:r w:rsidR="004E7BED">
        <w:rPr>
          <w:rFonts w:ascii="David" w:hAnsi="David" w:cs="David" w:hint="cs"/>
          <w:sz w:val="24"/>
          <w:szCs w:val="24"/>
          <w:rtl/>
        </w:rPr>
        <w:t>/בגן</w:t>
      </w:r>
      <w:r w:rsidRPr="001C4D1F">
        <w:rPr>
          <w:rFonts w:ascii="David" w:hAnsi="David" w:cs="David"/>
          <w:sz w:val="24"/>
          <w:szCs w:val="24"/>
          <w:rtl/>
        </w:rPr>
        <w:t>, ואשר בעקבותיהם הוא מופנה לטיפול</w:t>
      </w:r>
      <w:r>
        <w:rPr>
          <w:rFonts w:ascii="David" w:hAnsi="David" w:cs="David" w:hint="cs"/>
          <w:sz w:val="24"/>
          <w:szCs w:val="24"/>
          <w:rtl/>
        </w:rPr>
        <w:t xml:space="preserve"> פסיכולוגי</w:t>
      </w:r>
      <w:r w:rsidRPr="001C4D1F">
        <w:rPr>
          <w:rFonts w:ascii="David" w:hAnsi="David" w:cs="David"/>
          <w:sz w:val="24"/>
          <w:szCs w:val="24"/>
          <w:rtl/>
        </w:rPr>
        <w:t>:</w:t>
      </w:r>
      <w:r w:rsidRPr="001C4D1F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767DF7" w14:textId="68A688E4" w:rsidR="00E148B8" w:rsidRPr="001C4D1F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 xml:space="preserve">כמה זמן נמשכים הקשיים, ומה לדעתך הגורמים להם? </w:t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B4392" w14:textId="64251297" w:rsidR="00E148B8" w:rsidRPr="001C4D1F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>מה נעשה עד כה במסגרת בית הספר</w:t>
      </w:r>
      <w:r w:rsidR="004E7BED">
        <w:rPr>
          <w:rFonts w:ascii="David" w:hAnsi="David" w:cs="David" w:hint="cs"/>
          <w:sz w:val="24"/>
          <w:szCs w:val="24"/>
          <w:rtl/>
        </w:rPr>
        <w:t>/הגן</w:t>
      </w:r>
      <w:r w:rsidRPr="001C4D1F">
        <w:rPr>
          <w:rFonts w:ascii="David" w:hAnsi="David" w:cs="David"/>
          <w:sz w:val="24"/>
          <w:szCs w:val="24"/>
          <w:rtl/>
        </w:rPr>
        <w:t xml:space="preserve"> על מנת לסייע לתלמיד להתמודד עם הקשיים שציינת:</w:t>
      </w:r>
      <w:r w:rsidRPr="001C4D1F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EC25E2" w14:textId="57DE70DD" w:rsidR="00E148B8" w:rsidRPr="001C4D1F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>מהם החוזקות של התלמיד:</w:t>
      </w:r>
      <w:r w:rsidRPr="001C4D1F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763407" w14:textId="77777777" w:rsidR="00E148B8" w:rsidRPr="001C4D1F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>מהי להערכתך מידת המוטיבציה של התלמיד לקבל טיפול רגשי (מ1 – חסר מוטיבציה עד 10 – מעוניין מאוד לקבל טיפול) ?</w:t>
      </w:r>
      <w:r>
        <w:rPr>
          <w:rFonts w:ascii="David" w:hAnsi="David" w:cs="David" w:hint="cs"/>
          <w:sz w:val="24"/>
          <w:szCs w:val="24"/>
          <w:rtl/>
        </w:rPr>
        <w:t xml:space="preserve"> _______________________________________________</w:t>
      </w:r>
    </w:p>
    <w:p w14:paraId="3EB6E428" w14:textId="432053F7" w:rsidR="00E148B8" w:rsidRPr="001C4D1F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>תארי בקצרה את הרקע המשפחתי של התלמיד ואת מידת המעורבות והמוטיבציה של ההורים לקבלת טיפול עבור ילדם:</w:t>
      </w:r>
      <w:r w:rsidRPr="001C4D1F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5BB6CA" w14:textId="13AE4804" w:rsidR="00E148B8" w:rsidRDefault="00E148B8" w:rsidP="00E148B8">
      <w:pPr>
        <w:rPr>
          <w:rFonts w:ascii="David" w:hAnsi="David" w:cs="David"/>
          <w:sz w:val="24"/>
          <w:szCs w:val="24"/>
          <w:rtl/>
        </w:rPr>
      </w:pPr>
      <w:r w:rsidRPr="001C4D1F">
        <w:rPr>
          <w:rFonts w:ascii="David" w:hAnsi="David" w:cs="David"/>
          <w:sz w:val="24"/>
          <w:szCs w:val="24"/>
          <w:rtl/>
        </w:rPr>
        <w:t xml:space="preserve">לסיכום, מהו להערכתך המענה הטיפולי המתאים ביותר עבור הילד </w:t>
      </w:r>
      <w:r>
        <w:rPr>
          <w:rFonts w:ascii="David" w:hAnsi="David" w:cs="David" w:hint="cs"/>
          <w:sz w:val="24"/>
          <w:szCs w:val="24"/>
          <w:rtl/>
        </w:rPr>
        <w:t>(ניתן לכלול גם דגשים למטפל או מטרות טיפוליות):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1E348E" w14:textId="77777777" w:rsidR="00E148B8" w:rsidRDefault="00E148B8" w:rsidP="005C16B4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תודה על שיתוף הפעולה</w:t>
      </w:r>
    </w:p>
    <w:p w14:paraId="1111CF14" w14:textId="70BDF9AD" w:rsidR="005C00D5" w:rsidRDefault="00E148B8" w:rsidP="00E148B8">
      <w:pPr>
        <w:rPr>
          <w:rtl/>
        </w:rPr>
      </w:pPr>
      <w:r>
        <w:rPr>
          <w:rFonts w:ascii="David" w:hAnsi="David" w:cs="David" w:hint="cs"/>
          <w:sz w:val="24"/>
          <w:szCs w:val="24"/>
          <w:rtl/>
        </w:rPr>
        <w:t>בברכה</w:t>
      </w:r>
      <w:r>
        <w:rPr>
          <w:rFonts w:hint="cs"/>
          <w:rtl/>
        </w:rPr>
        <w:t>,</w:t>
      </w:r>
    </w:p>
    <w:p w14:paraId="5231A114" w14:textId="5FF88C94" w:rsidR="00E148B8" w:rsidRPr="00E148B8" w:rsidRDefault="00E148B8" w:rsidP="00E148B8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E148B8">
        <w:rPr>
          <w:rFonts w:ascii="David" w:hAnsi="David" w:cs="David" w:hint="cs"/>
          <w:b/>
          <w:bCs/>
          <w:sz w:val="24"/>
          <w:szCs w:val="24"/>
          <w:rtl/>
        </w:rPr>
        <w:t>השירות הפסיכולוגי- חינוכי נשר</w:t>
      </w:r>
    </w:p>
    <w:sectPr w:rsidR="00E148B8" w:rsidRPr="00E148B8" w:rsidSect="00572F2C">
      <w:headerReference w:type="default" r:id="rId6"/>
      <w:footerReference w:type="default" r:id="rId7"/>
      <w:pgSz w:w="12240" w:h="15840"/>
      <w:pgMar w:top="2410" w:right="720" w:bottom="720" w:left="720" w:header="34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4A62" w14:textId="77777777" w:rsidR="00E148B8" w:rsidRDefault="00E148B8" w:rsidP="00781360">
      <w:r>
        <w:separator/>
      </w:r>
    </w:p>
  </w:endnote>
  <w:endnote w:type="continuationSeparator" w:id="0">
    <w:p w14:paraId="6153044E" w14:textId="77777777" w:rsidR="00E148B8" w:rsidRDefault="00E148B8" w:rsidP="0078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D0C8" w14:textId="77777777" w:rsidR="00781360" w:rsidRPr="00A3201D" w:rsidRDefault="00572F2C" w:rsidP="00572F2C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8B345C" wp14:editId="00646ED7">
          <wp:simplePos x="0" y="0"/>
          <wp:positionH relativeFrom="page">
            <wp:posOffset>22860</wp:posOffset>
          </wp:positionH>
          <wp:positionV relativeFrom="paragraph">
            <wp:posOffset>208915</wp:posOffset>
          </wp:positionV>
          <wp:extent cx="7726045" cy="739140"/>
          <wp:effectExtent l="0" t="0" r="8255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04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9DF3" w14:textId="77777777" w:rsidR="00E148B8" w:rsidRDefault="00E148B8" w:rsidP="00781360">
      <w:r>
        <w:separator/>
      </w:r>
    </w:p>
  </w:footnote>
  <w:footnote w:type="continuationSeparator" w:id="0">
    <w:p w14:paraId="4C1D36F2" w14:textId="77777777" w:rsidR="00E148B8" w:rsidRDefault="00E148B8" w:rsidP="0078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807CB" w14:textId="185E0F4A" w:rsidR="00781360" w:rsidRPr="00781360" w:rsidRDefault="00E148B8" w:rsidP="00781360">
    <w:pPr>
      <w:pStyle w:val="a3"/>
      <w:tabs>
        <w:tab w:val="clear" w:pos="8640"/>
      </w:tabs>
      <w:ind w:left="-1800" w:right="-180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D3FBA1" wp14:editId="14640114">
          <wp:simplePos x="0" y="0"/>
          <wp:positionH relativeFrom="column">
            <wp:posOffset>-438150</wp:posOffset>
          </wp:positionH>
          <wp:positionV relativeFrom="paragraph">
            <wp:posOffset>-196850</wp:posOffset>
          </wp:positionV>
          <wp:extent cx="7736840" cy="16859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840" cy="168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48B8">
      <w:rPr>
        <w:noProof/>
      </w:rPr>
      <w:drawing>
        <wp:anchor distT="0" distB="0" distL="114300" distR="114300" simplePos="0" relativeHeight="251661312" behindDoc="1" locked="0" layoutInCell="1" allowOverlap="1" wp14:anchorId="37815951" wp14:editId="67BE13CE">
          <wp:simplePos x="0" y="0"/>
          <wp:positionH relativeFrom="column">
            <wp:posOffset>2790190</wp:posOffset>
          </wp:positionH>
          <wp:positionV relativeFrom="paragraph">
            <wp:posOffset>-130175</wp:posOffset>
          </wp:positionV>
          <wp:extent cx="1036955" cy="1219200"/>
          <wp:effectExtent l="0" t="0" r="0" b="0"/>
          <wp:wrapTight wrapText="bothSides">
            <wp:wrapPolygon edited="0">
              <wp:start x="0" y="0"/>
              <wp:lineTo x="0" y="21263"/>
              <wp:lineTo x="21031" y="21263"/>
              <wp:lineTo x="21031" y="0"/>
              <wp:lineTo x="0" y="0"/>
            </wp:wrapPolygon>
          </wp:wrapTight>
          <wp:docPr id="904322903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8B8"/>
    <w:rsid w:val="00044DF6"/>
    <w:rsid w:val="00052D13"/>
    <w:rsid w:val="000A7E8B"/>
    <w:rsid w:val="00145A19"/>
    <w:rsid w:val="00163009"/>
    <w:rsid w:val="001F5677"/>
    <w:rsid w:val="002167A1"/>
    <w:rsid w:val="00232FCF"/>
    <w:rsid w:val="002362FF"/>
    <w:rsid w:val="00282803"/>
    <w:rsid w:val="002C112F"/>
    <w:rsid w:val="002E5068"/>
    <w:rsid w:val="00314AA9"/>
    <w:rsid w:val="003D4E86"/>
    <w:rsid w:val="0040741C"/>
    <w:rsid w:val="00463562"/>
    <w:rsid w:val="004E396E"/>
    <w:rsid w:val="004E7BED"/>
    <w:rsid w:val="004F1718"/>
    <w:rsid w:val="005600EE"/>
    <w:rsid w:val="00572F2C"/>
    <w:rsid w:val="005C00D5"/>
    <w:rsid w:val="005C16B4"/>
    <w:rsid w:val="005E78F8"/>
    <w:rsid w:val="00781360"/>
    <w:rsid w:val="007920FA"/>
    <w:rsid w:val="00815033"/>
    <w:rsid w:val="00817035"/>
    <w:rsid w:val="009C206C"/>
    <w:rsid w:val="00A3201D"/>
    <w:rsid w:val="00A70EC8"/>
    <w:rsid w:val="00B1296E"/>
    <w:rsid w:val="00C64FA2"/>
    <w:rsid w:val="00C72CB2"/>
    <w:rsid w:val="00E148B8"/>
    <w:rsid w:val="00E211B0"/>
    <w:rsid w:val="00E524D4"/>
    <w:rsid w:val="00EA04EF"/>
    <w:rsid w:val="00EB24D5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15F20"/>
  <w15:docId w15:val="{DFD5B8F3-ED3B-4D85-99B0-02DECD52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8B8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36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781360"/>
  </w:style>
  <w:style w:type="paragraph" w:styleId="a5">
    <w:name w:val="footer"/>
    <w:basedOn w:val="a"/>
    <w:link w:val="a6"/>
    <w:uiPriority w:val="99"/>
    <w:unhideWhenUsed/>
    <w:rsid w:val="0078136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781360"/>
  </w:style>
  <w:style w:type="paragraph" w:styleId="a7">
    <w:name w:val="Balloon Text"/>
    <w:basedOn w:val="a"/>
    <w:link w:val="a8"/>
    <w:uiPriority w:val="99"/>
    <w:semiHidden/>
    <w:unhideWhenUsed/>
    <w:rsid w:val="004E396E"/>
    <w:rPr>
      <w:rFonts w:ascii="Segoe UI" w:hAnsi="Segoe UI" w:cs="Segoe UI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4E396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3201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E148B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esherfs\Shared%20Folders\Shapach\&#1491;&#1507;%20&#1500;&#1493;&#1490;&#1493;%20&#1506;&#1497;&#1512;&#1497;&#1497;&#1514;%20&#1504;&#1513;&#151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עיריית נשר.dotx</Template>
  <TotalTime>2</TotalTime>
  <Pages>1</Pages>
  <Words>456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Damari</dc:creator>
  <cp:lastModifiedBy>Dana Damari</cp:lastModifiedBy>
  <cp:revision>3</cp:revision>
  <cp:lastPrinted>2014-04-07T12:35:00Z</cp:lastPrinted>
  <dcterms:created xsi:type="dcterms:W3CDTF">2025-11-18T09:51:00Z</dcterms:created>
  <dcterms:modified xsi:type="dcterms:W3CDTF">2026-07-23T11:07:00Z</dcterms:modified>
</cp:coreProperties>
</file>